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7200"/>
        <w:gridCol w:w="144"/>
        <w:gridCol w:w="3456"/>
      </w:tblGrid>
      <w:tr w:rsidR="00C548B9" w:rsidTr="00644724">
        <w:trPr>
          <w:trHeight w:hRule="exact" w:val="14041"/>
          <w:jc w:val="center"/>
        </w:trPr>
        <w:tc>
          <w:tcPr>
            <w:tcW w:w="7200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7200"/>
            </w:tblGrid>
            <w:tr w:rsidR="00C548B9" w:rsidTr="008A1339">
              <w:trPr>
                <w:cantSplit/>
                <w:trHeight w:hRule="exact" w:val="3693"/>
              </w:trPr>
              <w:tc>
                <w:tcPr>
                  <w:tcW w:w="7200" w:type="dxa"/>
                </w:tcPr>
                <w:p w:rsidR="00C548B9" w:rsidRDefault="0016422B">
                  <w:r>
                    <w:rPr>
                      <w:noProof/>
                      <w:lang w:val="en-AU" w:eastAsia="en-AU"/>
                    </w:rPr>
                    <w:drawing>
                      <wp:inline distT="0" distB="0" distL="0" distR="0">
                        <wp:extent cx="4466586" cy="2317750"/>
                        <wp:effectExtent l="0" t="0" r="0" b="635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victoria AHL 2016.jpg"/>
                                <pic:cNvPicPr/>
                              </pic:nvPicPr>
                              <pic:blipFill rotWithShape="1"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 l="9575" r="5632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4486320" cy="232799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548B9" w:rsidTr="009823AF">
              <w:trPr>
                <w:trHeight w:hRule="exact" w:val="10620"/>
              </w:trPr>
              <w:tc>
                <w:tcPr>
                  <w:tcW w:w="7200" w:type="dxa"/>
                </w:tcPr>
                <w:p w:rsidR="00C548B9" w:rsidRPr="00E54068" w:rsidRDefault="00124795">
                  <w:pPr>
                    <w:pStyle w:val="Subtitle"/>
                    <w:rPr>
                      <w:sz w:val="56"/>
                      <w:szCs w:val="56"/>
                    </w:rPr>
                  </w:pPr>
                  <w:r>
                    <w:rPr>
                      <w:sz w:val="56"/>
                      <w:szCs w:val="56"/>
                    </w:rPr>
                    <w:t>December 3</w:t>
                  </w:r>
                  <w:r w:rsidRPr="00124795">
                    <w:rPr>
                      <w:sz w:val="56"/>
                      <w:szCs w:val="56"/>
                      <w:vertAlign w:val="superscript"/>
                    </w:rPr>
                    <w:t>rd</w:t>
                  </w:r>
                  <w:r>
                    <w:rPr>
                      <w:sz w:val="56"/>
                      <w:szCs w:val="56"/>
                      <w:vertAlign w:val="superscript"/>
                    </w:rPr>
                    <w:t xml:space="preserve"> </w:t>
                  </w:r>
                  <w:r w:rsidR="00030716">
                    <w:rPr>
                      <w:sz w:val="56"/>
                      <w:szCs w:val="56"/>
                    </w:rPr>
                    <w:t>– 4th</w:t>
                  </w:r>
                  <w:r w:rsidR="0016422B">
                    <w:rPr>
                      <w:sz w:val="56"/>
                      <w:szCs w:val="56"/>
                    </w:rPr>
                    <w:t xml:space="preserve"> </w:t>
                  </w:r>
                </w:p>
                <w:p w:rsidR="00C548B9" w:rsidRPr="00434A3F" w:rsidRDefault="00030716">
                  <w:pPr>
                    <w:pStyle w:val="Title"/>
                    <w:rPr>
                      <w:sz w:val="56"/>
                      <w:szCs w:val="56"/>
                    </w:rPr>
                  </w:pPr>
                  <w:r>
                    <w:rPr>
                      <w:sz w:val="56"/>
                      <w:szCs w:val="56"/>
                    </w:rPr>
                    <w:t xml:space="preserve">   </w:t>
                  </w:r>
                  <w:bookmarkStart w:id="0" w:name="_GoBack"/>
                  <w:bookmarkEnd w:id="0"/>
                  <w:r w:rsidR="0070659C">
                    <w:rPr>
                      <w:sz w:val="56"/>
                      <w:szCs w:val="56"/>
                    </w:rPr>
                    <w:t>Chris ciriello coaching clinic</w:t>
                  </w:r>
                  <w:r w:rsidR="001157D6">
                    <w:rPr>
                      <w:sz w:val="56"/>
                      <w:szCs w:val="56"/>
                    </w:rPr>
                    <w:t>s</w:t>
                  </w:r>
                </w:p>
                <w:p w:rsidR="00C548B9" w:rsidRPr="00434A3F" w:rsidRDefault="00030716">
                  <w:pPr>
                    <w:pStyle w:val="Heading1"/>
                    <w:rPr>
                      <w:sz w:val="48"/>
                      <w:szCs w:val="48"/>
                    </w:rPr>
                  </w:pPr>
                  <w:r>
                    <w:rPr>
                      <w:sz w:val="48"/>
                      <w:szCs w:val="48"/>
                    </w:rPr>
                    <w:t xml:space="preserve">      </w:t>
                  </w:r>
                  <w:r w:rsidR="00124795">
                    <w:rPr>
                      <w:sz w:val="48"/>
                      <w:szCs w:val="48"/>
                    </w:rPr>
                    <w:t>Albury</w:t>
                  </w:r>
                  <w:r w:rsidR="0070659C">
                    <w:rPr>
                      <w:sz w:val="48"/>
                      <w:szCs w:val="48"/>
                    </w:rPr>
                    <w:t xml:space="preserve"> clinics</w:t>
                  </w:r>
                  <w:r w:rsidR="00E75040">
                    <w:rPr>
                      <w:sz w:val="48"/>
                      <w:szCs w:val="48"/>
                    </w:rPr>
                    <w:t xml:space="preserve"> 2016</w:t>
                  </w:r>
                </w:p>
                <w:p w:rsidR="00C548B9" w:rsidRDefault="008A1339" w:rsidP="00E54068">
                  <w:r>
                    <w:t xml:space="preserve">Dual </w:t>
                  </w:r>
                  <w:r w:rsidR="0070659C">
                    <w:t>Olympian Chris Ciriello is heading back to his home city</w:t>
                  </w:r>
                  <w:r>
                    <w:t>, Melbourne</w:t>
                  </w:r>
                  <w:r w:rsidR="00124795">
                    <w:t xml:space="preserve"> Victoria</w:t>
                  </w:r>
                  <w:r w:rsidR="0070659C">
                    <w:t>. Chris is a world leading drag flick specialist who knows what it’s like to compete under pressure.</w:t>
                  </w:r>
                  <w:r w:rsidR="00E54068">
                    <w:t xml:space="preserve"> </w:t>
                  </w:r>
                </w:p>
                <w:p w:rsidR="00E54068" w:rsidRDefault="003F127B" w:rsidP="00E54068">
                  <w:r>
                    <w:t>With</w:t>
                  </w:r>
                  <w:r w:rsidR="00FC6C8B">
                    <w:t xml:space="preserve"> 1</w:t>
                  </w:r>
                  <w:r w:rsidR="0016422B">
                    <w:t>94</w:t>
                  </w:r>
                  <w:r w:rsidR="00A933B1">
                    <w:t xml:space="preserve"> </w:t>
                  </w:r>
                  <w:r>
                    <w:t>I</w:t>
                  </w:r>
                  <w:r w:rsidR="00E54068">
                    <w:t xml:space="preserve">nternational caps </w:t>
                  </w:r>
                  <w:r w:rsidR="008A1339">
                    <w:t>and 115</w:t>
                  </w:r>
                  <w:r>
                    <w:t xml:space="preserve"> Goals for</w:t>
                  </w:r>
                  <w:r w:rsidR="00E54068">
                    <w:t xml:space="preserve"> the Kookaburras</w:t>
                  </w:r>
                  <w:r w:rsidR="00FB10CC">
                    <w:t>,</w:t>
                  </w:r>
                  <w:r w:rsidR="00E54068">
                    <w:t xml:space="preserve"> Chris will be able to critique your current </w:t>
                  </w:r>
                  <w:r w:rsidR="008A1339">
                    <w:t>form</w:t>
                  </w:r>
                  <w:r w:rsidR="00E54068">
                    <w:t xml:space="preserve"> and offer you </w:t>
                  </w:r>
                  <w:r w:rsidR="00FB10CC">
                    <w:t>person</w:t>
                  </w:r>
                  <w:r w:rsidR="001157D6">
                    <w:t>alis</w:t>
                  </w:r>
                  <w:r w:rsidR="00FB10CC">
                    <w:t>ed</w:t>
                  </w:r>
                  <w:r w:rsidR="00E54068">
                    <w:t xml:space="preserve"> advice to improve your performance.</w:t>
                  </w:r>
                </w:p>
                <w:p w:rsidR="00644724" w:rsidRDefault="008A1339" w:rsidP="00E54068">
                  <w:r>
                    <w:t xml:space="preserve">Contact Lou Ciriello ASAP to book your club in for a session with Chris. </w:t>
                  </w:r>
                  <w:r w:rsidRPr="008A1339">
                    <w:t xml:space="preserve">The </w:t>
                  </w:r>
                  <w:r w:rsidR="0081270F">
                    <w:t xml:space="preserve">Ciriello </w:t>
                  </w:r>
                  <w:r w:rsidRPr="008A1339">
                    <w:t>Coaching</w:t>
                  </w:r>
                  <w:r w:rsidR="0081270F">
                    <w:t xml:space="preserve"> Academy </w:t>
                  </w:r>
                  <w:r w:rsidR="0081270F" w:rsidRPr="008A1339">
                    <w:t>wil</w:t>
                  </w:r>
                  <w:r w:rsidR="0081270F">
                    <w:t xml:space="preserve">l </w:t>
                  </w:r>
                  <w:r w:rsidRPr="008A1339">
                    <w:t>provided General Field Play, Goal Keeping</w:t>
                  </w:r>
                  <w:r w:rsidR="0081270F">
                    <w:t xml:space="preserve"> Coaching</w:t>
                  </w:r>
                  <w:r w:rsidRPr="008A1339">
                    <w:t xml:space="preserve">, Coaching </w:t>
                  </w:r>
                  <w:r w:rsidR="0081270F">
                    <w:t>the Coaches and White Board Session</w:t>
                  </w:r>
                  <w:r w:rsidRPr="008A1339">
                    <w:t>.</w:t>
                  </w:r>
                  <w:r>
                    <w:t xml:space="preserve"> Chris will also make himself available for signatures and selfies with the participants. </w:t>
                  </w:r>
                </w:p>
                <w:p w:rsidR="00644724" w:rsidRDefault="008A1339" w:rsidP="008A1339">
                  <w:pPr>
                    <w:jc w:val="center"/>
                  </w:pPr>
                  <w:r>
                    <w:rPr>
                      <w:noProof/>
                      <w:lang w:val="en-AU" w:eastAsia="en-AU"/>
                    </w:rPr>
                    <w:drawing>
                      <wp:inline distT="0" distB="0" distL="0" distR="0">
                        <wp:extent cx="1320464" cy="1275582"/>
                        <wp:effectExtent l="0" t="0" r="0" b="1270"/>
                        <wp:docPr id="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IMG_7998.jpg"/>
                                <pic:cNvPicPr/>
                              </pic:nvPicPr>
                              <pic:blipFill rotWithShape="1"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 l="18194" t="16145" r="18889" b="38271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330224" cy="12850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9823AF">
                    <w:t xml:space="preserve">      </w:t>
                  </w:r>
                  <w:r w:rsidR="009823AF">
                    <w:rPr>
                      <w:noProof/>
                      <w:lang w:val="en-AU" w:eastAsia="en-AU"/>
                    </w:rPr>
                    <w:drawing>
                      <wp:inline distT="0" distB="0" distL="0" distR="0">
                        <wp:extent cx="1930702" cy="1279952"/>
                        <wp:effectExtent l="0" t="0" r="0" b="0"/>
                        <wp:docPr id="5" name="Pictur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chris up close flick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70276" cy="13061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1270F" w:rsidRDefault="0081270F" w:rsidP="008A1339">
                  <w:pPr>
                    <w:jc w:val="center"/>
                  </w:pPr>
                  <w:r>
                    <w:t>Chris Ciriello is the CEO of Ciriello Coaching Academy.</w:t>
                  </w:r>
                </w:p>
                <w:p w:rsidR="008A1339" w:rsidRDefault="008A1339" w:rsidP="00644724">
                  <w:pPr>
                    <w:jc w:val="center"/>
                  </w:pPr>
                </w:p>
                <w:p w:rsidR="00644724" w:rsidRDefault="00644724" w:rsidP="00E54068"/>
                <w:p w:rsidR="00644724" w:rsidRDefault="00644724" w:rsidP="00E54068"/>
                <w:p w:rsidR="00644724" w:rsidRDefault="00644724" w:rsidP="00E54068"/>
                <w:p w:rsidR="00644724" w:rsidRDefault="00644724" w:rsidP="00E54068"/>
                <w:p w:rsidR="00644724" w:rsidRDefault="00644724" w:rsidP="00E54068"/>
                <w:p w:rsidR="00644724" w:rsidRDefault="00644724" w:rsidP="00E54068"/>
                <w:p w:rsidR="00644724" w:rsidRDefault="00644724" w:rsidP="00E54068"/>
              </w:tc>
            </w:tr>
            <w:tr w:rsidR="008A1339" w:rsidTr="00644724">
              <w:trPr>
                <w:trHeight w:hRule="exact" w:val="9644"/>
              </w:trPr>
              <w:tc>
                <w:tcPr>
                  <w:tcW w:w="7200" w:type="dxa"/>
                </w:tcPr>
                <w:p w:rsidR="008A1339" w:rsidRDefault="008A1339">
                  <w:pPr>
                    <w:pStyle w:val="Subtitle"/>
                    <w:rPr>
                      <w:sz w:val="56"/>
                      <w:szCs w:val="56"/>
                    </w:rPr>
                  </w:pPr>
                </w:p>
              </w:tc>
            </w:tr>
          </w:tbl>
          <w:p w:rsidR="00C548B9" w:rsidRDefault="00C548B9"/>
        </w:tc>
        <w:tc>
          <w:tcPr>
            <w:tcW w:w="144" w:type="dxa"/>
          </w:tcPr>
          <w:p w:rsidR="00C548B9" w:rsidRDefault="00C548B9"/>
        </w:tc>
        <w:tc>
          <w:tcPr>
            <w:tcW w:w="3456" w:type="dxa"/>
          </w:tcPr>
          <w:tbl>
            <w:tblPr>
              <w:tblW w:w="5000" w:type="pct"/>
              <w:tblLayout w:type="fixed"/>
              <w:tblCellMar>
                <w:left w:w="288" w:type="dxa"/>
                <w:right w:w="288" w:type="dxa"/>
              </w:tblCellMar>
              <w:tblLook w:val="04A0"/>
            </w:tblPr>
            <w:tblGrid>
              <w:gridCol w:w="3456"/>
            </w:tblGrid>
            <w:tr w:rsidR="00C548B9" w:rsidTr="007C751D">
              <w:trPr>
                <w:trHeight w:hRule="exact" w:val="11334"/>
              </w:trPr>
              <w:tc>
                <w:tcPr>
                  <w:tcW w:w="3446" w:type="dxa"/>
                  <w:shd w:val="clear" w:color="auto" w:fill="97C83C" w:themeFill="accent2"/>
                  <w:vAlign w:val="center"/>
                </w:tcPr>
                <w:p w:rsidR="00C548B9" w:rsidRDefault="0070659C">
                  <w:pPr>
                    <w:pStyle w:val="Heading2"/>
                  </w:pPr>
                  <w:r>
                    <w:t>Book Chris in for a session at your club</w:t>
                  </w:r>
                  <w:r w:rsidR="007C751D">
                    <w:t>.</w:t>
                  </w:r>
                </w:p>
                <w:p w:rsidR="00C548B9" w:rsidRDefault="00C548B9">
                  <w:pPr>
                    <w:pStyle w:val="Line"/>
                  </w:pPr>
                </w:p>
                <w:p w:rsidR="00C548B9" w:rsidRDefault="007C751D">
                  <w:pPr>
                    <w:pStyle w:val="Heading2"/>
                  </w:pPr>
                  <w:r>
                    <w:t>Limited spaces and limited sessions.</w:t>
                  </w:r>
                </w:p>
                <w:p w:rsidR="00C548B9" w:rsidRDefault="00C548B9">
                  <w:pPr>
                    <w:pStyle w:val="Line"/>
                  </w:pPr>
                </w:p>
                <w:p w:rsidR="00C548B9" w:rsidRDefault="00C548B9">
                  <w:pPr>
                    <w:pStyle w:val="Line"/>
                  </w:pPr>
                </w:p>
                <w:p w:rsidR="00C548B9" w:rsidRDefault="00434A3F">
                  <w:pPr>
                    <w:pStyle w:val="Heading2"/>
                  </w:pPr>
                  <w:r>
                    <w:t>Be quick so you</w:t>
                  </w:r>
                  <w:r w:rsidR="00E54068">
                    <w:t xml:space="preserve"> don’t miss out!</w:t>
                  </w:r>
                </w:p>
                <w:p w:rsidR="00C548B9" w:rsidRDefault="00C548B9">
                  <w:pPr>
                    <w:pStyle w:val="Line"/>
                  </w:pPr>
                </w:p>
                <w:p w:rsidR="00C548B9" w:rsidRDefault="00E54068" w:rsidP="00E54068">
                  <w:pPr>
                    <w:pStyle w:val="Heading2"/>
                  </w:pPr>
                  <w:r>
                    <w:t>Contact Lou for m</w:t>
                  </w:r>
                  <w:r w:rsidR="0070659C">
                    <w:t>ore information and to book</w:t>
                  </w:r>
                  <w:r>
                    <w:t xml:space="preserve"> a session.</w:t>
                  </w:r>
                </w:p>
              </w:tc>
            </w:tr>
            <w:tr w:rsidR="00C548B9">
              <w:trPr>
                <w:trHeight w:hRule="exact" w:val="144"/>
              </w:trPr>
              <w:tc>
                <w:tcPr>
                  <w:tcW w:w="3446" w:type="dxa"/>
                </w:tcPr>
                <w:p w:rsidR="00C548B9" w:rsidRDefault="00C548B9"/>
              </w:tc>
            </w:tr>
            <w:tr w:rsidR="00C548B9">
              <w:trPr>
                <w:trHeight w:hRule="exact" w:val="3456"/>
              </w:trPr>
              <w:tc>
                <w:tcPr>
                  <w:tcW w:w="3446" w:type="dxa"/>
                  <w:shd w:val="clear" w:color="auto" w:fill="E03177" w:themeFill="accent1"/>
                  <w:vAlign w:val="center"/>
                </w:tcPr>
                <w:p w:rsidR="00C548B9" w:rsidRPr="0044510E" w:rsidRDefault="00E54068">
                  <w:pPr>
                    <w:pStyle w:val="Heading3"/>
                  </w:pPr>
                  <w:r w:rsidRPr="0044510E">
                    <w:t>Lou ciriello</w:t>
                  </w:r>
                </w:p>
                <w:p w:rsidR="00C548B9" w:rsidRPr="0044510E" w:rsidRDefault="00966B72">
                  <w:pPr>
                    <w:pStyle w:val="ContactInfo"/>
                    <w:rPr>
                      <w:sz w:val="18"/>
                      <w:szCs w:val="18"/>
                    </w:rPr>
                  </w:pPr>
                  <w:sdt>
                    <w:sdtPr>
                      <w:rPr>
                        <w:sz w:val="18"/>
                        <w:szCs w:val="18"/>
                      </w:rPr>
                      <w:id w:val="857003158"/>
                      <w:placeholder>
                        <w:docPart w:val="87475B09E34546F3B2289AC8782B7737"/>
                      </w:placeholder>
                      <w:text w:multiLine="1"/>
                    </w:sdtPr>
                    <w:sdtContent>
                      <w:r w:rsidR="00E54068" w:rsidRPr="0044510E">
                        <w:rPr>
                          <w:sz w:val="18"/>
                          <w:szCs w:val="18"/>
                        </w:rPr>
                        <w:t>Mobile:</w:t>
                      </w:r>
                      <w:r w:rsidR="005E5BBB" w:rsidRPr="0044510E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5E5BBB" w:rsidRPr="0044510E">
                        <w:rPr>
                          <w:sz w:val="18"/>
                          <w:szCs w:val="18"/>
                        </w:rPr>
                        <w:br/>
                        <w:t>0430 123 502</w:t>
                      </w:r>
                    </w:sdtContent>
                  </w:sdt>
                </w:p>
                <w:p w:rsidR="00C548B9" w:rsidRPr="0044510E" w:rsidRDefault="00E54068" w:rsidP="005E5BBB">
                  <w:pPr>
                    <w:pStyle w:val="ContactInfo"/>
                    <w:rPr>
                      <w:sz w:val="18"/>
                      <w:szCs w:val="18"/>
                    </w:rPr>
                  </w:pPr>
                  <w:r w:rsidRPr="0044510E">
                    <w:rPr>
                      <w:sz w:val="18"/>
                      <w:szCs w:val="18"/>
                    </w:rPr>
                    <w:t>Email:</w:t>
                  </w:r>
                  <w:r w:rsidR="005E5BBB" w:rsidRPr="0044510E">
                    <w:rPr>
                      <w:sz w:val="18"/>
                      <w:szCs w:val="18"/>
                    </w:rPr>
                    <w:t xml:space="preserve"> lou@</w:t>
                  </w:r>
                  <w:r w:rsidR="0044510E" w:rsidRPr="0044510E">
                    <w:rPr>
                      <w:sz w:val="18"/>
                      <w:szCs w:val="18"/>
                    </w:rPr>
                    <w:t>ciriello</w:t>
                  </w:r>
                  <w:r w:rsidR="007E12F3">
                    <w:rPr>
                      <w:sz w:val="18"/>
                      <w:szCs w:val="18"/>
                    </w:rPr>
                    <w:t>coachingacade</w:t>
                  </w:r>
                  <w:r w:rsidR="0044510E" w:rsidRPr="0044510E">
                    <w:rPr>
                      <w:sz w:val="18"/>
                      <w:szCs w:val="18"/>
                    </w:rPr>
                    <w:t>my.com</w:t>
                  </w:r>
                </w:p>
                <w:p w:rsidR="00C548B9" w:rsidRDefault="00C548B9" w:rsidP="00E54068">
                  <w:pPr>
                    <w:pStyle w:val="Date"/>
                  </w:pPr>
                </w:p>
              </w:tc>
            </w:tr>
            <w:tr w:rsidR="00E54068">
              <w:trPr>
                <w:trHeight w:hRule="exact" w:val="3456"/>
              </w:trPr>
              <w:tc>
                <w:tcPr>
                  <w:tcW w:w="3446" w:type="dxa"/>
                  <w:shd w:val="clear" w:color="auto" w:fill="E03177" w:themeFill="accent1"/>
                  <w:vAlign w:val="center"/>
                </w:tcPr>
                <w:p w:rsidR="00E54068" w:rsidRDefault="00E54068">
                  <w:pPr>
                    <w:pStyle w:val="Heading3"/>
                  </w:pPr>
                </w:p>
              </w:tc>
            </w:tr>
          </w:tbl>
          <w:p w:rsidR="00C548B9" w:rsidRDefault="00C548B9"/>
        </w:tc>
      </w:tr>
    </w:tbl>
    <w:p w:rsidR="00C548B9" w:rsidRDefault="00C548B9">
      <w:pPr>
        <w:pStyle w:val="NoSpacing"/>
      </w:pPr>
    </w:p>
    <w:sectPr w:rsidR="00C548B9" w:rsidSect="00386862">
      <w:pgSz w:w="12240" w:h="15840"/>
      <w:pgMar w:top="72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attachedTemplate r:id="rId1"/>
  <w:defaultTabStop w:val="720"/>
  <w:characterSpacingControl w:val="doNotCompress"/>
  <w:compat>
    <w:useFELayout/>
  </w:compat>
  <w:rsids>
    <w:rsidRoot w:val="00E54068"/>
    <w:rsid w:val="00030716"/>
    <w:rsid w:val="001157D6"/>
    <w:rsid w:val="00124795"/>
    <w:rsid w:val="0016422B"/>
    <w:rsid w:val="001E4D02"/>
    <w:rsid w:val="002661C8"/>
    <w:rsid w:val="00316D52"/>
    <w:rsid w:val="00386862"/>
    <w:rsid w:val="003F127B"/>
    <w:rsid w:val="00434A3F"/>
    <w:rsid w:val="0044510E"/>
    <w:rsid w:val="00470A1E"/>
    <w:rsid w:val="00545383"/>
    <w:rsid w:val="005E5BBB"/>
    <w:rsid w:val="00644724"/>
    <w:rsid w:val="0070659C"/>
    <w:rsid w:val="007C751D"/>
    <w:rsid w:val="007E12F3"/>
    <w:rsid w:val="0081270F"/>
    <w:rsid w:val="008A1339"/>
    <w:rsid w:val="00966B72"/>
    <w:rsid w:val="009823AF"/>
    <w:rsid w:val="00A933B1"/>
    <w:rsid w:val="00C548B9"/>
    <w:rsid w:val="00D05EA5"/>
    <w:rsid w:val="00D414FE"/>
    <w:rsid w:val="00E54068"/>
    <w:rsid w:val="00E75040"/>
    <w:rsid w:val="00F73F97"/>
    <w:rsid w:val="00FB10CC"/>
    <w:rsid w:val="00FC6C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color w:val="333333" w:themeColor="text2"/>
        <w:sz w:val="24"/>
        <w:szCs w:val="24"/>
        <w:lang w:val="en-US" w:eastAsia="ja-JP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lock Text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862"/>
  </w:style>
  <w:style w:type="paragraph" w:styleId="Heading1">
    <w:name w:val="heading 1"/>
    <w:basedOn w:val="Normal"/>
    <w:next w:val="Normal"/>
    <w:link w:val="Heading1Char"/>
    <w:uiPriority w:val="3"/>
    <w:qFormat/>
    <w:rsid w:val="00386862"/>
    <w:pPr>
      <w:keepNext/>
      <w:keepLines/>
      <w:spacing w:before="280" w:after="120" w:line="240" w:lineRule="auto"/>
      <w:contextualSpacing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Line"/>
    <w:link w:val="Heading2Char"/>
    <w:uiPriority w:val="3"/>
    <w:unhideWhenUsed/>
    <w:qFormat/>
    <w:rsid w:val="00386862"/>
    <w:pPr>
      <w:keepNext/>
      <w:keepLines/>
      <w:spacing w:after="0" w:line="264" w:lineRule="auto"/>
      <w:jc w:val="center"/>
      <w:outlineLvl w:val="1"/>
    </w:pPr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4"/>
    <w:unhideWhenUsed/>
    <w:qFormat/>
    <w:rsid w:val="00386862"/>
    <w:pPr>
      <w:keepNext/>
      <w:keepLines/>
      <w:spacing w:after="60" w:line="240" w:lineRule="auto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</w:rPr>
  </w:style>
  <w:style w:type="paragraph" w:styleId="Heading4">
    <w:name w:val="heading 4"/>
    <w:basedOn w:val="Normal"/>
    <w:next w:val="Normal"/>
    <w:link w:val="Heading4Char"/>
    <w:uiPriority w:val="99"/>
    <w:semiHidden/>
    <w:unhideWhenUsed/>
    <w:qFormat/>
    <w:rsid w:val="0038686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E03177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868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Title"/>
    <w:link w:val="SubtitleChar"/>
    <w:uiPriority w:val="2"/>
    <w:qFormat/>
    <w:rsid w:val="00386862"/>
    <w:pPr>
      <w:numPr>
        <w:ilvl w:val="1"/>
      </w:numPr>
      <w:spacing w:before="480"/>
    </w:pPr>
    <w:rPr>
      <w:color w:val="E03177" w:themeColor="accent1"/>
    </w:rPr>
  </w:style>
  <w:style w:type="character" w:customStyle="1" w:styleId="SubtitleChar">
    <w:name w:val="Subtitle Char"/>
    <w:basedOn w:val="DefaultParagraphFont"/>
    <w:link w:val="Subtitle"/>
    <w:uiPriority w:val="2"/>
    <w:rsid w:val="00386862"/>
    <w:rPr>
      <w:rFonts w:asciiTheme="majorHAnsi" w:eastAsiaTheme="majorEastAsia" w:hAnsiTheme="majorHAnsi" w:cstheme="majorBidi"/>
      <w:caps/>
      <w:color w:val="E03177" w:themeColor="accent1"/>
      <w:kern w:val="28"/>
      <w:sz w:val="80"/>
      <w:szCs w:val="80"/>
    </w:rPr>
  </w:style>
  <w:style w:type="paragraph" w:styleId="Title">
    <w:name w:val="Title"/>
    <w:basedOn w:val="Normal"/>
    <w:next w:val="Normal"/>
    <w:link w:val="TitleChar"/>
    <w:uiPriority w:val="1"/>
    <w:qFormat/>
    <w:rsid w:val="00386862"/>
    <w:pPr>
      <w:spacing w:after="0" w:line="204" w:lineRule="auto"/>
    </w:pPr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"/>
    <w:rsid w:val="00386862"/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Heading1Char">
    <w:name w:val="Heading 1 Char"/>
    <w:basedOn w:val="DefaultParagraphFont"/>
    <w:link w:val="Heading1"/>
    <w:uiPriority w:val="3"/>
    <w:rsid w:val="00386862"/>
    <w:rPr>
      <w:b/>
      <w:bCs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sid w:val="00386862"/>
    <w:rPr>
      <w:color w:val="808080"/>
    </w:rPr>
  </w:style>
  <w:style w:type="paragraph" w:styleId="NoSpacing">
    <w:name w:val="No Spacing"/>
    <w:uiPriority w:val="19"/>
    <w:qFormat/>
    <w:rsid w:val="00386862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3"/>
    <w:rsid w:val="00386862"/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customStyle="1" w:styleId="Line">
    <w:name w:val="Line"/>
    <w:basedOn w:val="Normal"/>
    <w:next w:val="Heading2"/>
    <w:uiPriority w:val="3"/>
    <w:qFormat/>
    <w:rsid w:val="00386862"/>
    <w:pPr>
      <w:pBdr>
        <w:top w:val="single" w:sz="12" w:space="1" w:color="FFFFFF" w:themeColor="background1"/>
      </w:pBdr>
      <w:spacing w:before="400" w:after="400" w:line="240" w:lineRule="auto"/>
      <w:ind w:left="1080" w:right="1080"/>
      <w:jc w:val="center"/>
    </w:pPr>
    <w:rPr>
      <w:sz w:val="2"/>
      <w:szCs w:val="2"/>
    </w:rPr>
  </w:style>
  <w:style w:type="character" w:customStyle="1" w:styleId="Heading3Char">
    <w:name w:val="Heading 3 Char"/>
    <w:basedOn w:val="DefaultParagraphFont"/>
    <w:link w:val="Heading3"/>
    <w:uiPriority w:val="4"/>
    <w:rsid w:val="00386862"/>
    <w:rPr>
      <w:rFonts w:asciiTheme="majorHAnsi" w:eastAsiaTheme="majorEastAsia" w:hAnsiTheme="majorHAnsi" w:cstheme="majorBidi"/>
      <w:caps/>
      <w:color w:val="FFFFFF" w:themeColor="background1"/>
    </w:rPr>
  </w:style>
  <w:style w:type="paragraph" w:customStyle="1" w:styleId="ContactInfo">
    <w:name w:val="Contact Info"/>
    <w:basedOn w:val="Normal"/>
    <w:uiPriority w:val="5"/>
    <w:qFormat/>
    <w:rsid w:val="00386862"/>
    <w:pPr>
      <w:spacing w:after="280" w:line="240" w:lineRule="auto"/>
      <w:jc w:val="center"/>
    </w:pPr>
    <w:rPr>
      <w:color w:val="FFFFFF" w:themeColor="background1"/>
    </w:rPr>
  </w:style>
  <w:style w:type="paragraph" w:styleId="Date">
    <w:name w:val="Date"/>
    <w:basedOn w:val="Normal"/>
    <w:link w:val="DateChar"/>
    <w:uiPriority w:val="5"/>
    <w:unhideWhenUsed/>
    <w:qFormat/>
    <w:rsid w:val="00386862"/>
    <w:pPr>
      <w:spacing w:after="0"/>
      <w:jc w:val="center"/>
    </w:pPr>
    <w:rPr>
      <w:color w:val="FFFFFF" w:themeColor="background1"/>
    </w:rPr>
  </w:style>
  <w:style w:type="character" w:customStyle="1" w:styleId="DateChar">
    <w:name w:val="Date Char"/>
    <w:basedOn w:val="DefaultParagraphFont"/>
    <w:link w:val="Date"/>
    <w:uiPriority w:val="5"/>
    <w:rsid w:val="00386862"/>
    <w:rPr>
      <w:color w:val="FFFFFF" w:themeColor="background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68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862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9"/>
    <w:semiHidden/>
    <w:rsid w:val="00386862"/>
    <w:rPr>
      <w:rFonts w:asciiTheme="majorHAnsi" w:eastAsiaTheme="majorEastAsia" w:hAnsiTheme="majorHAnsi" w:cstheme="majorBidi"/>
      <w:color w:val="E03177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ahei\AppData\Roaming\Microsoft\Templates\Event%20fly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87475B09E34546F3B2289AC8782B77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2B2C61-F4FD-42D0-84D1-B9C88677991C}"/>
      </w:docPartPr>
      <w:docPartBody>
        <w:p w:rsidR="002E5D3C" w:rsidRDefault="002E5D3C">
          <w:pPr>
            <w:pStyle w:val="87475B09E34546F3B2289AC8782B7737"/>
          </w:pPr>
          <w:r>
            <w:t>[Street Address]</w:t>
          </w:r>
          <w:r>
            <w:br/>
            <w:t>[City, ST  ZIP Code]</w:t>
          </w:r>
          <w:r>
            <w:br/>
            <w:t>[Telephone]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2E5D3C"/>
    <w:rsid w:val="001E30FB"/>
    <w:rsid w:val="002E5D3C"/>
    <w:rsid w:val="004E0904"/>
    <w:rsid w:val="005C1E08"/>
    <w:rsid w:val="00980189"/>
    <w:rsid w:val="00B5259E"/>
    <w:rsid w:val="00E53DBA"/>
    <w:rsid w:val="00EA0F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D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8A6A2E8B52A4B889BD1C5D810C5D214">
    <w:name w:val="78A6A2E8B52A4B889BD1C5D810C5D214"/>
    <w:rsid w:val="002E5D3C"/>
  </w:style>
  <w:style w:type="paragraph" w:customStyle="1" w:styleId="B56252EC38A54359815A80E932FF61B7">
    <w:name w:val="B56252EC38A54359815A80E932FF61B7"/>
    <w:rsid w:val="002E5D3C"/>
  </w:style>
  <w:style w:type="paragraph" w:customStyle="1" w:styleId="BB61F665D6704BD69EE4E11A21EE11FB">
    <w:name w:val="BB61F665D6704BD69EE4E11A21EE11FB"/>
    <w:rsid w:val="002E5D3C"/>
  </w:style>
  <w:style w:type="paragraph" w:customStyle="1" w:styleId="E2E2D16DBDB740DAB1CB14669B7B6C27">
    <w:name w:val="E2E2D16DBDB740DAB1CB14669B7B6C27"/>
    <w:rsid w:val="002E5D3C"/>
  </w:style>
  <w:style w:type="paragraph" w:customStyle="1" w:styleId="A1D4D3A94E2C4FCCA1B6FF70E1B0EE02">
    <w:name w:val="A1D4D3A94E2C4FCCA1B6FF70E1B0EE02"/>
    <w:rsid w:val="002E5D3C"/>
  </w:style>
  <w:style w:type="paragraph" w:customStyle="1" w:styleId="A347A5E7910142DB9FEB08F08D7A1DF7">
    <w:name w:val="A347A5E7910142DB9FEB08F08D7A1DF7"/>
    <w:rsid w:val="002E5D3C"/>
  </w:style>
  <w:style w:type="paragraph" w:customStyle="1" w:styleId="424E1BF48CD9443FA8CE960DF9F4D96B">
    <w:name w:val="424E1BF48CD9443FA8CE960DF9F4D96B"/>
    <w:rsid w:val="002E5D3C"/>
  </w:style>
  <w:style w:type="paragraph" w:customStyle="1" w:styleId="A00CD2561AA54348885865BECA167916">
    <w:name w:val="A00CD2561AA54348885865BECA167916"/>
    <w:rsid w:val="002E5D3C"/>
  </w:style>
  <w:style w:type="paragraph" w:customStyle="1" w:styleId="4BDD7D835132432F847AC7725A2CBC20">
    <w:name w:val="4BDD7D835132432F847AC7725A2CBC20"/>
    <w:rsid w:val="002E5D3C"/>
  </w:style>
  <w:style w:type="paragraph" w:customStyle="1" w:styleId="F284854333E24ED5A82E9506A249E724">
    <w:name w:val="F284854333E24ED5A82E9506A249E724"/>
    <w:rsid w:val="002E5D3C"/>
  </w:style>
  <w:style w:type="paragraph" w:customStyle="1" w:styleId="87475B09E34546F3B2289AC8782B7737">
    <w:name w:val="87475B09E34546F3B2289AC8782B7737"/>
    <w:rsid w:val="002E5D3C"/>
  </w:style>
  <w:style w:type="paragraph" w:customStyle="1" w:styleId="33E8C2E0F642466AA6DE60B326BEEB45">
    <w:name w:val="33E8C2E0F642466AA6DE60B326BEEB45"/>
    <w:rsid w:val="002E5D3C"/>
  </w:style>
  <w:style w:type="paragraph" w:customStyle="1" w:styleId="D2962683805E4ACF9EB01CF0E164D2E1">
    <w:name w:val="D2962683805E4ACF9EB01CF0E164D2E1"/>
    <w:rsid w:val="002E5D3C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ummer Business">
      <a:dk1>
        <a:sysClr val="windowText" lastClr="000000"/>
      </a:dk1>
      <a:lt1>
        <a:sysClr val="window" lastClr="FFFFFF"/>
      </a:lt1>
      <a:dk2>
        <a:srgbClr val="333333"/>
      </a:dk2>
      <a:lt2>
        <a:srgbClr val="E6E6E6"/>
      </a:lt2>
      <a:accent1>
        <a:srgbClr val="E03177"/>
      </a:accent1>
      <a:accent2>
        <a:srgbClr val="97C83C"/>
      </a:accent2>
      <a:accent3>
        <a:srgbClr val="EEAE1F"/>
      </a:accent3>
      <a:accent4>
        <a:srgbClr val="EC6814"/>
      </a:accent4>
      <a:accent5>
        <a:srgbClr val="7458AB"/>
      </a:accent5>
      <a:accent6>
        <a:srgbClr val="24A5CD"/>
      </a:accent6>
      <a:hlink>
        <a:srgbClr val="24A5CD"/>
      </a:hlink>
      <a:folHlink>
        <a:srgbClr val="7458AB"/>
      </a:folHlink>
    </a:clrScheme>
    <a:fontScheme name="Summer Business">
      <a:majorFont>
        <a:latin typeface="Arial Black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24E78C-8A49-4037-80E8-15290F91551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795E476-A0D2-4B11-A799-E9B10E760E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Event flyer</Template>
  <TotalTime>3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Ciriello</dc:creator>
  <cp:keywords/>
  <dc:description/>
  <cp:lastModifiedBy>Lou Ciriello</cp:lastModifiedBy>
  <cp:revision>3</cp:revision>
  <cp:lastPrinted>2012-12-25T21:02:00Z</cp:lastPrinted>
  <dcterms:created xsi:type="dcterms:W3CDTF">2016-11-05T08:33:00Z</dcterms:created>
  <dcterms:modified xsi:type="dcterms:W3CDTF">2016-11-05T08:35:00Z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TC039885629991</vt:lpwstr>
  </property>
</Properties>
</file>